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0" w:after="0" w:line="240" w:lineRule="auto"/>
        <w:ind w:left="1076" w:right="537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4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2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ник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4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6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цов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40" w:lineRule="auto"/>
        <w:ind w:left="58" w:right="435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гор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5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да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Свир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1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2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14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ой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11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2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5" w:lineRule="exact"/>
        <w:ind w:left="901" w:right="519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№2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(6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2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февр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2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20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8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г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-6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36"/>
          <w:szCs w:val="36"/>
          <w:color w:val="472390"/>
          <w:spacing w:val="0"/>
          <w:w w:val="100"/>
          <w:b/>
          <w:bCs/>
          <w:i/>
          <w:position w:val="-1"/>
        </w:rPr>
        <w:t>да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564" w:right="57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огие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ДЕ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».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врем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орое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вами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ём,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многим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бы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ень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себе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елан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вов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способн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поз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ому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нам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было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бы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хо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уга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ь!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ори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бран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ые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ся,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мог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выпо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у.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посм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про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хо-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изни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гой,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возм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со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енно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ео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анной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  <w:b/>
          <w:bCs/>
          <w:i/>
        </w:rPr>
        <w:t>ороны.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80" w:bottom="0" w:left="1220" w:right="660"/>
        </w:sectPr>
      </w:pPr>
      <w:rPr/>
    </w:p>
    <w:p>
      <w:pPr>
        <w:spacing w:before="32" w:after="0" w:line="240" w:lineRule="auto"/>
        <w:ind w:left="564" w:right="-58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одня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доч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азад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ытащ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ъ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пламе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ргона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ё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авар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летнего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пар-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икт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рачей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ен: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ходи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месте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больн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це.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отом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ходить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сегодня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идел,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опреки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сем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аза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широко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аяс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льцо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ери,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реп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стоя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обе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64" w:right="-55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переч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само-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бий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котор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сен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бря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996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того,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пост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дверь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ремен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ощ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одня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4" w:lineRule="exact"/>
        <w:ind w:left="564" w:right="-5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дочери,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которой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лет,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есть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ших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емя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9" w:lineRule="exact"/>
        <w:ind w:left="564" w:right="-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ремени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само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бий-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52" w:lineRule="exact"/>
        <w:ind w:left="564" w:right="-5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цы,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тобы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рен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ился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шанс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юбить.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240" w:lineRule="auto"/>
        <w:ind w:right="50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отец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(и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ждый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тбол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отором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тво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яти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17),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ящ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гря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рожд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вят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ртва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вит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щё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олодой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тобы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лыш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орошо.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И...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80" w:bottom="0" w:left="1220" w:right="660"/>
          <w:cols w:num="2" w:equalWidth="0">
            <w:col w:w="5253" w:space="351"/>
            <w:col w:w="4756"/>
          </w:cols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8.3681pt;margin-top:0pt;width:594pt;height:792pt;mso-position-horizontal-relative:page;mso-position-vertical-relative:page;z-index:-211" coordorigin="167,0" coordsize="11880,15840">
            <v:shape style="position:absolute;left:167;top:0;width:11880;height:15840" type="#_x0000_t75">
              <v:imagedata r:id="rId5" o:title=""/>
            </v:shape>
            <v:group style="position:absolute;left:1472;top:15204;width:10125;height:636" coordorigin="1472,15204" coordsize="10125,636">
              <v:shape style="position:absolute;left:1472;top:15204;width:10125;height:636" coordorigin="1472,15204" coordsize="10125,636" path="m11597,15840l11597,15204,1472,15204,1472,15840,11597,15840e" filled="t" fillcolor="#FFFF66" stroked="f">
                <v:path arrowok="t"/>
                <v:fill/>
              </v:shape>
            </v:group>
            <v:group style="position:absolute;left:707;top:1930;width:810;height:13680" coordorigin="707,1930" coordsize="810,13680">
              <v:shape style="position:absolute;left:707;top:1930;width:810;height:13680" coordorigin="707,1930" coordsize="810,13680" path="m707,15610l1517,15610,1517,1930,707,1930,707,15610e" filled="t" fillcolor="#4675D1" stroked="f">
                <v:path arrowok="t"/>
                <v:fill/>
              </v:shape>
            </v:group>
            <v:group style="position:absolute;left:1352;top:9947;width:2;height:3303" coordorigin="1352,9947" coordsize="2,3303">
              <v:shape style="position:absolute;left:1352;top:9947;width:2;height:3303" coordorigin="1352,9947" coordsize="0,3303" path="m1352,9947l1352,13250e" filled="f" stroked="t" strokeweight="1.42pt" strokecolor="#FFFFFF">
                <v:path arrowok="t"/>
              </v:shape>
              <v:shape style="position:absolute;left:707;top:40;width:7065;height:1800" type="#_x0000_t75">
                <v:imagedata r:id="rId6" o:title=""/>
              </v:shape>
            </v:group>
            <v:group style="position:absolute;left:707;top:40;width:7065;height:1800" coordorigin="707,40" coordsize="7065,1800">
              <v:shape style="position:absolute;left:707;top:40;width:7065;height:1800" coordorigin="707,40" coordsize="7065,1800" path="m707,1840l7772,1840,7772,40,707,40,707,1840xe" filled="f" stroked="t" strokeweight="14.5pt" strokecolor="#FFFFFF">
                <v:path arrowok="t"/>
              </v:shape>
              <v:shape style="position:absolute;left:696;top:28;width:7087;height:1951" type="#_x0000_t75">
                <v:imagedata r:id="rId7" o:title=""/>
              </v:shape>
              <v:shape style="position:absolute;left:1102;top:2145;width:2996;height:1232" type="#_x0000_t75">
                <v:imagedata r:id="rId8" o:title=""/>
              </v:shape>
            </v:group>
            <v:group style="position:absolute;left:4506;top:2432;width:504;height:686" coordorigin="4506,2432" coordsize="504,686">
              <v:shape style="position:absolute;left:4506;top:2432;width:504;height:686" coordorigin="4506,2432" coordsize="504,686" path="m5010,2798l4845,2798,4845,2878,4845,2946,4847,3022,4849,3098,4850,3118,5010,3118,5010,2912,5010,2846,5010,2798e" filled="t" fillcolor="#FF99FF" stroked="f">
                <v:path arrowok="t"/>
                <v:fill/>
              </v:shape>
              <v:shape style="position:absolute;left:4506;top:2432;width:504;height:686" coordorigin="4506,2432" coordsize="504,686" path="m4666,2432l4506,2432,4506,2603,4507,2672,4507,2740,4508,2846,4509,2915,4511,3015,4513,3083,4514,3118,4594,3117,4634,3116,4654,3116,4674,3115,4684,3096,4693,3077,4721,3022,4750,2968,4779,2915,4817,2846,4845,2798,5010,2798,5010,2772,4672,2772,4672,2672,4671,2638,4671,2569,4668,2487,4667,2451,4666,2432e" filled="t" fillcolor="#FF99FF" stroked="f">
                <v:path arrowok="t"/>
                <v:fill/>
              </v:shape>
              <v:shape style="position:absolute;left:4506;top:2432;width:504;height:686" coordorigin="4506,2432" coordsize="504,686" path="m5004,2432l4905,2432,4844,2433,4835,2451,4817,2487,4799,2523,4781,2559,4740,2638,4705,2706,4688,2740,4672,2772,5010,2772,5009,2706,5008,2638,5007,2532,5005,2466,5004,2432e" filled="t" fillcolor="#FF99FF" stroked="f">
                <v:path arrowok="t"/>
                <v:fill/>
              </v:shape>
              <v:shape style="position:absolute;left:5363;top:2161;width:2689;height:1216" type="#_x0000_t75">
                <v:imagedata r:id="rId9" o:title=""/>
              </v:shape>
            </v:group>
            <v:group style="position:absolute;left:4506;top:2432;width:504;height:686" coordorigin="4506,2432" coordsize="504,686">
              <v:shape style="position:absolute;left:4506;top:2432;width:504;height:686" coordorigin="4506,2432" coordsize="504,686" path="m5010,3118l4990,3118,4970,3118,4950,3118,4930,3118,4910,3118,4890,3118,4870,3118,4850,3118,4849,3098,4847,3038,4846,2978,4845,2898,4845,2818,4845,2798,4835,2814,4798,2880,4759,2950,4731,3004,4702,3059,4674,3115,4654,3116,4594,3117,4514,3118,4513,3083,4511,3015,4510,2946,4508,2878,4508,2809,4507,2740,4507,2672,4506,2603,4506,2535,4506,2466,4506,2432,4526,2432,4546,2432,4566,2432,4586,2432,4606,2432,4626,2432,4646,2432,4666,2432,4667,2452,4670,2532,4671,2612,4672,2672,4672,2732,4672,2772,4681,2754,4717,2683,4753,2612,4763,2594,4790,2541,4817,2487,4844,2433,4865,2433,4925,2432,5004,2432,5005,2466,5007,2535,5008,2603,5009,2672,5009,2740,5010,2809,5010,2878,5010,2946,5010,3015,5010,3083,5010,3118xe" filled="f" stroked="t" strokeweight=".75pt" strokecolor="#000000">
                <v:path arrowok="t"/>
              </v:shape>
            </v:group>
            <v:group style="position:absolute;left:4506;top:2477;width:504;height:686" coordorigin="4506,2477" coordsize="504,686">
              <v:shape style="position:absolute;left:4506;top:2477;width:504;height:686" coordorigin="4506,2477" coordsize="504,686" path="m5010,2843l4845,2843,4845,2923,4845,2991,4847,3067,4849,3143,5010,3163,5010,2957,5010,2891,5010,2843e" filled="t" fillcolor="#FF99FF" stroked="f">
                <v:path arrowok="t"/>
                <v:fill/>
              </v:shape>
              <v:shape style="position:absolute;left:4506;top:2477;width:504;height:686" coordorigin="4506,2477" coordsize="504,686" path="m4666,2477l4506,2477,4506,2648,4507,2717,4507,2785,4508,2891,4509,2960,4511,3060,4513,3128,4514,3163,4594,3162,4634,3161,4654,3161,4674,3160,4684,3141,4693,3122,4721,3067,4750,3013,4779,2960,4817,2891,4845,2843,5010,2843,5010,2817,4672,2817,4672,2717,4671,2683,4671,2614,4668,2532,4667,2496,4666,2477e" filled="t" fillcolor="#FF99FF" stroked="f">
                <v:path arrowok="t"/>
                <v:fill/>
              </v:shape>
              <v:shape style="position:absolute;left:4506;top:2477;width:504;height:686" coordorigin="4506,2477" coordsize="504,686" path="m5004,2477l4905,2477,4844,2478,4835,2496,4817,2532,4799,2568,4781,2604,4740,2683,4705,2751,4688,2785,4672,2817,5010,2817,5009,2751,5008,2683,5007,2577,5005,2511,5004,2477e" filled="t" fillcolor="#FF99FF" stroked="f">
                <v:path arrowok="t"/>
                <v:fill/>
              </v:shape>
            </v:group>
            <v:group style="position:absolute;left:4506;top:2477;width:504;height:686" coordorigin="4506,2477" coordsize="504,686">
              <v:shape style="position:absolute;left:4506;top:2477;width:504;height:686" coordorigin="4506,2477" coordsize="504,686" path="m5010,3163l4990,3163,4970,3163,4950,3163,4930,3163,4910,3163,4890,3163,4870,3163,4848,3103,4846,3043,4845,2963,4845,2883,4845,2843,4835,2859,4798,2925,4759,2995,4731,3049,4702,3104,4674,3160,4654,3161,4594,3162,4514,3163,4513,3128,4511,3060,4510,2991,4508,2923,4508,2854,4507,2785,4507,2717,4506,2648,4506,2580,4506,2511,4506,2477,4526,2477,4546,2477,4566,2477,4586,2477,4606,2477,4626,2477,4646,2477,4669,2537,4671,2617,4671,2677,4672,2737,4672,2797,4672,2817,4681,2799,4717,2728,4753,2657,4763,2639,4790,2586,4817,2532,4844,2478,4865,2478,4925,2477,5004,2477,5005,2511,5007,2580,5008,2648,5009,2717,5009,2785,5010,2854,5010,2923,5010,2991,5010,3060,5010,3128,5010,3163xe" filled="f" stroked="t" strokeweight=".75pt" strokecolor="#000000">
                <v:path arrowok="t"/>
              </v:shape>
              <v:shape style="position:absolute;left:8087;top:40;width:3548;height:3555" type="#_x0000_t75">
                <v:imagedata r:id="rId10" o:title=""/>
              </v:shape>
            </v:group>
            <v:group style="position:absolute;left:1697;top:3640;width:9855;height:1710" coordorigin="1697,3640" coordsize="9855,1710">
              <v:shape style="position:absolute;left:1697;top:3640;width:9855;height:1710" coordorigin="1697,3640" coordsize="9855,1710" path="m1697,5350l11552,5350,11552,3640,1697,3640,1697,5350e" filled="t" fillcolor="#FFFFFF" stroked="f">
                <v:path arrowok="t"/>
                <v:fill/>
              </v:shape>
            </v:group>
            <v:group style="position:absolute;left:1697;top:3640;width:9855;height:1710" coordorigin="1697,3640" coordsize="9855,1710">
              <v:shape style="position:absolute;left:1697;top:3640;width:9855;height:1710" coordorigin="1697,3640" coordsize="9855,1710" path="m1697,5350l11552,5350,11552,3640,1697,3640,1697,5350xe" filled="f" stroked="t" strokeweight="3pt" strokecolor="#000099">
                <v:path arrowok="t"/>
              </v:shape>
            </v:group>
            <v:group style="position:absolute;left:1697;top:5530;width:4860;height:2745" coordorigin="1697,5530" coordsize="4860,2745">
              <v:shape style="position:absolute;left:1697;top:5530;width:4860;height:2745" coordorigin="1697,5530" coordsize="4860,2745" path="m1697,8275l6557,8275,6557,5530,1697,5530,1697,8275e" filled="t" fillcolor="#FFFF99" stroked="f">
                <v:path arrowok="t"/>
                <v:fill/>
              </v:shape>
            </v:group>
            <v:group style="position:absolute;left:1697;top:5530;width:4860;height:2745" coordorigin="1697,5530" coordsize="4860,2745">
              <v:shape style="position:absolute;left:1697;top:5530;width:4860;height:2745" coordorigin="1697,5530" coordsize="4860,2745" path="m1697,8275l6557,8275,6557,5530,1697,5530,1697,8275xe" filled="f" stroked="t" strokeweight="3pt" strokecolor="#000099">
                <v:path arrowok="t"/>
              </v:shape>
            </v:group>
            <v:group style="position:absolute;left:1697;top:11695;width:4860;height:3330" coordorigin="1697,11695" coordsize="4860,3330">
              <v:shape style="position:absolute;left:1697;top:11695;width:4860;height:3330" coordorigin="1697,11695" coordsize="4860,3330" path="m1697,15025l6557,15025,6557,11695,1697,11695,1697,15025e" filled="t" fillcolor="#CCFF99" stroked="f">
                <v:path arrowok="t"/>
                <v:fill/>
              </v:shape>
            </v:group>
            <v:group style="position:absolute;left:1697;top:11695;width:4860;height:3330" coordorigin="1697,11695" coordsize="4860,3330">
              <v:shape style="position:absolute;left:1697;top:11695;width:4860;height:3330" coordorigin="1697,11695" coordsize="4860,3330" path="m1697,15025l6557,15025,6557,11695,1697,11695,1697,15025xe" filled="f" stroked="t" strokeweight="3pt" strokecolor="#000099">
                <v:path arrowok="t"/>
              </v:shape>
            </v:group>
            <v:group style="position:absolute;left:6737;top:5530;width:4815;height:5985" coordorigin="6737,5530" coordsize="4815,5985">
              <v:shape style="position:absolute;left:6737;top:5530;width:4815;height:5985" coordorigin="6737,5530" coordsize="4815,5985" path="m6737,11515l11552,11515,11552,5530,6737,5530,6737,11515e" filled="t" fillcolor="#FFE2DD" stroked="f">
                <v:path arrowok="t"/>
                <v:fill/>
              </v:shape>
            </v:group>
            <v:group style="position:absolute;left:6737;top:5530;width:4815;height:5985" coordorigin="6737,5530" coordsize="4815,5985">
              <v:shape style="position:absolute;left:6737;top:5530;width:4815;height:5985" coordorigin="6737,5530" coordsize="4815,5985" path="m6737,11515l11552,11515,11552,5530,6737,5530,6737,11515xe" filled="f" stroked="t" strokeweight="3pt" strokecolor="#000099">
                <v:path arrowok="t"/>
              </v:shape>
              <v:shape style="position:absolute;left:6743;top:11654;width:4855;height:3415" type="#_x0000_t75">
                <v:imagedata r:id="rId11" o:title=""/>
              </v:shape>
            </v:group>
            <v:group style="position:absolute;left:1697;top:8500;width:4860;height:3015" coordorigin="1697,8500" coordsize="4860,3015">
              <v:shape style="position:absolute;left:1697;top:8500;width:4860;height:3015" coordorigin="1697,8500" coordsize="4860,3015" path="m1697,11515l6557,11515,6557,8500,1697,8500,1697,11515e" filled="t" fillcolor="#CCEBFF" stroked="f">
                <v:path arrowok="t"/>
                <v:fill/>
              </v:shape>
            </v:group>
            <v:group style="position:absolute;left:1697;top:8500;width:4860;height:3015" coordorigin="1697,8500" coordsize="4860,3015">
              <v:shape style="position:absolute;left:1697;top:8500;width:4860;height:3015" coordorigin="1697,8500" coordsize="4860,3015" path="m1697,11515l6557,11515,6557,8500,1697,8500,1697,11515xe" filled="f" stroked="t" strokeweight="3.0pt" strokecolor="#000099">
                <v:path arrowok="t"/>
              </v:shape>
              <v:shape style="position:absolute;left:437;top:14577;width:1575;height:1263" type="#_x0000_t75">
                <v:imagedata r:id="rId12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461323pt;margin-top:603.091553pt;width:29.96pt;height:60.408443pt;mso-position-horizontal-relative:page;mso-position-vertical-relative:page;z-index:-21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591" w:lineRule="exact"/>
                    <w:ind w:left="20" w:right="-104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461323pt;margin-top:224.636749pt;width:29.960001pt;height:366.474809pt;mso-position-horizontal-relative:page;mso-position-vertical-relative:page;z-index:-20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591" w:lineRule="exact"/>
                    <w:ind w:left="20" w:right="-104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8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</w:rPr>
                    <w:t>мера: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3"/>
                      <w:w w:val="100"/>
                      <w:b/>
                      <w:bCs/>
                      <w:i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1"/>
                      <w:w w:val="100"/>
                      <w:b/>
                      <w:bCs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  <w:b/>
                      <w:bCs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2"/>
                      <w:w w:val="100"/>
                      <w:b/>
                      <w:bCs/>
                      <w:i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1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не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6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сд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2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4"/>
                      <w:w w:val="100"/>
                      <w:b/>
                      <w:bCs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йся!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522" w:right="5089" w:firstLine="708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операц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енькой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ке.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её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каз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лось,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тоже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ъ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опрос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ного,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опро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щ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одител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подс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ачем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спросил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как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ь: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когда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рт-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тры.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оряд-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1" w:lineRule="exact"/>
        <w:ind w:left="84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07" w:right="37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5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ва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овс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Вёр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4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ка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ова.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934" w:right="110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аш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ко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89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26137920.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3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7"/>
          <w:w w:val="100"/>
          <w:b/>
          <w:bCs/>
          <w:i/>
        </w:rPr>
        <w:t> </w:t>
      </w:r>
      <w:hyperlink r:id="rId13"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99"/>
            <w:b/>
            <w:bCs/>
            <w:i/>
          </w:rPr>
          <w:t>otci_d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-1"/>
            <w:w w:val="99"/>
            <w:b/>
            <w:bCs/>
            <w:i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99"/>
            <w:b/>
            <w:bCs/>
            <w:i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1"/>
            <w:w w:val="99"/>
            <w:b/>
            <w:bCs/>
            <w:i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-2"/>
            <w:w w:val="100"/>
            <w:b/>
            <w:bCs/>
            <w:i/>
          </w:rPr>
          <w:t>@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3"/>
            <w:w w:val="99"/>
            <w:b/>
            <w:bCs/>
            <w:i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99"/>
            <w:b/>
            <w:bCs/>
            <w:i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-2"/>
            <w:w w:val="99"/>
            <w:b/>
            <w:bCs/>
            <w:i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1"/>
            <w:w w:val="99"/>
            <w:b/>
            <w:bCs/>
            <w:i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100"/>
            <w:b/>
            <w:bCs/>
            <w:i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100"/>
            <w:b/>
            <w:bCs/>
            <w:i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-1"/>
            <w:w w:val="100"/>
            <w:b/>
            <w:bCs/>
            <w:i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FF0000"/>
            <w:spacing w:val="0"/>
            <w:w w:val="100"/>
            <w:b/>
            <w:bCs/>
            <w:i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type w:val="continuous"/>
          <w:pgSz w:w="12240" w:h="15840"/>
          <w:pgMar w:top="180" w:bottom="0" w:left="1220" w:right="660"/>
        </w:sectPr>
      </w:pPr>
      <w:rPr/>
    </w:p>
    <w:p>
      <w:pPr>
        <w:spacing w:before="0" w:after="0" w:line="309" w:lineRule="exact"/>
        <w:ind w:right="84"/>
        <w:jc w:val="right"/>
        <w:rPr>
          <w:rFonts w:ascii="Comic Sans MS" w:hAnsi="Comic Sans MS" w:cs="Comic Sans MS" w:eastAsia="Comic Sans MS"/>
          <w:sz w:val="46"/>
          <w:szCs w:val="46"/>
        </w:rPr>
      </w:pPr>
      <w:rPr/>
      <w:r>
        <w:rPr>
          <w:rFonts w:ascii="Comic Sans MS" w:hAnsi="Comic Sans MS" w:cs="Comic Sans MS" w:eastAsia="Comic Sans MS"/>
          <w:sz w:val="46"/>
          <w:szCs w:val="46"/>
          <w:color w:val="6633CC"/>
          <w:spacing w:val="1"/>
          <w:w w:val="95"/>
          <w:b/>
          <w:bCs/>
          <w:position w:val="7"/>
        </w:rPr>
        <w:t>№2</w:t>
      </w:r>
      <w:r>
        <w:rPr>
          <w:rFonts w:ascii="Comic Sans MS" w:hAnsi="Comic Sans MS" w:cs="Comic Sans MS" w:eastAsia="Comic Sans MS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left="5244" w:right="107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4.56134pt;margin-top:134.869904pt;width:29.960001pt;height:266.753253pt;mso-position-horizontal-relative:page;mso-position-vertical-relative:paragraph;z-index:-20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591" w:lineRule="exact"/>
                    <w:ind w:left="20" w:right="-104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Ни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18"/>
                      <w:w w:val="100"/>
                      <w:b/>
                      <w:bCs/>
                      <w:i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  <w:b/>
                      <w:bCs/>
                      <w:i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2"/>
                      <w:w w:val="100"/>
                      <w:b/>
                      <w:bCs/>
                      <w:i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1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не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6"/>
                      <w:w w:val="100"/>
                      <w:b/>
                      <w:bCs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сд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2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4"/>
                      <w:w w:val="100"/>
                      <w:b/>
                      <w:bCs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  <w:b/>
                      <w:bCs/>
                      <w:i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  <w:b/>
                      <w:bCs/>
                      <w:i/>
                    </w:rPr>
                    <w:t>йся!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боле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Аль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два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где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говорил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(и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бовь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ждый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Здр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Ке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0" w:left="680" w:right="580"/>
        </w:sectPr>
      </w:pPr>
      <w:rPr/>
    </w:p>
    <w:p>
      <w:pPr>
        <w:spacing w:before="32" w:after="0" w:line="240" w:lineRule="auto"/>
        <w:ind w:left="114" w:right="-58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одн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года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раздельн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ывшей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еной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огл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шили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ети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ься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ом.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болт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смеял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аса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ро-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лёт.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перед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ходить,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боль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хлый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нём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бов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послани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иса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э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подп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сан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к: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исьма,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котор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отпра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5"/>
          <w:w w:val="100"/>
        </w:rPr>
        <w:t>».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3" w:after="0" w:line="240" w:lineRule="auto"/>
        <w:ind w:right="1078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шая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щё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6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80" w:bottom="0" w:left="680" w:right="580"/>
          <w:cols w:num="2" w:equalWidth="0">
            <w:col w:w="4892" w:space="352"/>
            <w:col w:w="5736"/>
          </w:cols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4" w:right="6030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4.56134pt;margin-top:104.941566pt;width:29.960001pt;height:160.281568pt;mso-position-horizontal-relative:page;mso-position-vertical-relative:paragraph;z-index:-207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591" w:lineRule="exact"/>
                    <w:ind w:left="20" w:right="-104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2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-8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FFFFFF"/>
                      <w:spacing w:val="0"/>
                      <w:w w:val="100"/>
                    </w:rPr>
                    <w:t>ера:</w:t>
                  </w:r>
                  <w:r>
                    <w:rPr>
                      <w:rFonts w:ascii="Times New Roman" w:hAnsi="Times New Roman" w:cs="Times New Roman" w:eastAsia="Times New Roman"/>
                      <w:sz w:val="56"/>
                      <w:szCs w:val="5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Хотя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шало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(пер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дшая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».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180" w:bottom="0" w:left="680" w:right="58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6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Это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рг.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оя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яя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дочка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жде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ё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доб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и-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рыг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ворот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огла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6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2" w:after="0" w:line="240" w:lineRule="auto"/>
        <w:ind w:right="1080" w:firstLine="70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тей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дво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парень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нали,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лать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орт,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лись.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осая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строилась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ра-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бот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окон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там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стрет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пар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кот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рый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юбит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тей,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сво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color w:val="000099"/>
          <w:spacing w:val="0"/>
          <w:w w:val="100"/>
        </w:rPr>
        <w:t>ых.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80" w:bottom="0" w:left="680" w:right="580"/>
          <w:cols w:num="2" w:equalWidth="0">
            <w:col w:w="4896" w:space="348"/>
            <w:col w:w="573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80" w:bottom="0" w:left="68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79" w:lineRule="auto"/>
        <w:ind w:left="3128" w:right="-20" w:firstLine="490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660066"/>
          <w:spacing w:val="0"/>
          <w:w w:val="100"/>
          <w:b/>
          <w:bCs/>
          <w:i/>
        </w:rPr>
        <w:t>Эрих</w:t>
      </w:r>
      <w:r>
        <w:rPr>
          <w:rFonts w:ascii="Calibri" w:hAnsi="Calibri" w:cs="Calibri" w:eastAsia="Calibri"/>
          <w:sz w:val="40"/>
          <w:szCs w:val="40"/>
          <w:color w:val="660066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0"/>
          <w:szCs w:val="40"/>
          <w:color w:val="660066"/>
          <w:spacing w:val="0"/>
          <w:w w:val="100"/>
          <w:b/>
          <w:bCs/>
          <w:i/>
        </w:rPr>
        <w:t>Мария</w:t>
      </w:r>
      <w:r>
        <w:rPr>
          <w:rFonts w:ascii="Calibri" w:hAnsi="Calibri" w:cs="Calibri" w:eastAsia="Calibri"/>
          <w:sz w:val="40"/>
          <w:szCs w:val="40"/>
          <w:color w:val="660066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0"/>
          <w:szCs w:val="40"/>
          <w:color w:val="660066"/>
          <w:spacing w:val="-2"/>
          <w:w w:val="100"/>
          <w:b/>
          <w:bCs/>
          <w:i/>
        </w:rPr>
        <w:t>Р</w:t>
      </w:r>
      <w:r>
        <w:rPr>
          <w:rFonts w:ascii="Calibri" w:hAnsi="Calibri" w:cs="Calibri" w:eastAsia="Calibri"/>
          <w:sz w:val="40"/>
          <w:szCs w:val="40"/>
          <w:color w:val="660066"/>
          <w:spacing w:val="0"/>
          <w:w w:val="100"/>
          <w:b/>
          <w:bCs/>
          <w:i/>
        </w:rPr>
        <w:t>емарк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29" w:after="0" w:line="240" w:lineRule="auto"/>
        <w:ind w:right="1077" w:firstLine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ыном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дороге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домой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тобы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вою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Аль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Когда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лл,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тр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ын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твоё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лы,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5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ро-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7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отв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9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80" w:bottom="0" w:left="680" w:right="580"/>
          <w:cols w:num="2" w:equalWidth="0">
            <w:col w:w="4518" w:space="727"/>
            <w:col w:w="5735"/>
          </w:cols>
        </w:sectPr>
      </w:pPr>
      <w:rPr/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8.3681pt;margin-top:0pt;width:594pt;height:792pt;mso-position-horizontal-relative:page;mso-position-vertical-relative:page;z-index:-208" coordorigin="167,0" coordsize="11880,15840">
            <v:shape style="position:absolute;left:167;top:0;width:11880;height:15840" type="#_x0000_t75">
              <v:imagedata r:id="rId14" o:title=""/>
            </v:shape>
            <v:shape style="position:absolute;left:710;top:11698;width:4942;height:3506" type="#_x0000_t75">
              <v:imagedata r:id="rId15" o:title=""/>
            </v:shape>
            <v:shape style="position:absolute;left:4298;top:-10;width:1353;height:237" type="#_x0000_t75">
              <v:imagedata r:id="rId16" o:title=""/>
            </v:shape>
            <v:group style="position:absolute;left:5828;top:0;width:226;height:127" coordorigin="5828,0" coordsize="226,127">
              <v:shape style="position:absolute;left:5828;top:0;width:226;height:127" coordorigin="5828,0" coordsize="226,127" path="m6054,68l5980,68,5981,88,5986,107,5994,127,6054,127,6054,68e" filled="t" fillcolor="#000000" stroked="f">
                <v:path arrowok="t"/>
                <v:fill/>
              </v:shape>
              <v:shape style="position:absolute;left:5828;top:0;width:226;height:127" coordorigin="5828,0" coordsize="226,127" path="m5898,0l5828,0,5828,9,5831,88,5836,127,5853,126,5871,125,5892,120,5916,113,5932,98,5948,85,5964,75,5980,68,6054,68,6054,47,5902,47,5902,33,5902,27,5900,8,5898,0e" filled="t" fillcolor="#000000" stroked="f">
                <v:path arrowok="t"/>
                <v:fill/>
              </v:shape>
              <v:shape style="position:absolute;left:5828;top:0;width:226;height:127" coordorigin="5828,0" coordsize="226,127" path="m6053,0l5949,0,5916,33,5902,47,6054,47,6053,27,6053,9,6053,0e" filled="t" fillcolor="#000000" stroked="f">
                <v:path arrowok="t"/>
                <v:fill/>
              </v:shape>
              <v:shape style="position:absolute;left:6206;top:-10;width:1216;height:237" type="#_x0000_t75">
                <v:imagedata r:id="rId17" o:title=""/>
              </v:shape>
            </v:group>
            <v:group style="position:absolute;left:5828;top:0;width:226;height:127" coordorigin="5828,0" coordsize="226,127">
              <v:shape style="position:absolute;left:5828;top:0;width:226;height:127" coordorigin="5828,0" coordsize="226,127" path="m6054,158l6034,158,6014,158,5994,158,5986,139,5981,119,5980,99,5964,106,5948,116,5932,129,5916,144,5892,152,5871,156,5853,158,5836,158,5833,138,5829,78,5828,38,5828,31e" filled="f" stroked="t" strokeweight=".75pt" strokecolor="#000000">
                <v:path arrowok="t"/>
              </v:shape>
              <v:shape style="position:absolute;left:5828;top:0;width:226;height:127" coordorigin="5828,0" coordsize="226,127" path="m5898,31l5900,39,5902,59,5902,79,5916,64,5930,50,5944,36,5949,31e" filled="f" stroked="t" strokeweight=".75pt" strokecolor="#000000">
                <v:path arrowok="t"/>
              </v:shape>
              <v:shape style="position:absolute;left:5828;top:0;width:226;height:127" coordorigin="5828,0" coordsize="226,127" path="m6053,31l6054,100,6054,140,6054,158e" filled="f" stroked="t" strokeweight=".75pt" strokecolor="#000000">
                <v:path arrowok="t"/>
              </v:shape>
            </v:group>
            <v:group style="position:absolute;left:5828;top:14;width:226;height:158" coordorigin="5828,14" coordsize="226,158">
              <v:shape style="position:absolute;left:5828;top:14;width:226;height:158" coordorigin="5828,14" coordsize="226,158" path="m6054,113l5980,113,5981,133,5986,152,5994,172,6054,172,6054,113e" filled="t" fillcolor="#FFFFFF" stroked="f">
                <v:path arrowok="t"/>
                <v:fill/>
              </v:shape>
              <v:shape style="position:absolute;left:5828;top:14;width:226;height:158" coordorigin="5828,14" coordsize="226,158" path="m5886,14l5867,16,5847,21,5828,32,5828,54,5831,133,5836,172,5853,171,5871,170,5892,165,5916,158,5932,143,5948,130,5964,120,5980,113,6054,113,6054,92,5902,92,5902,78,5902,72,5900,53,5895,33,5886,14e" filled="t" fillcolor="#FFFFFF" stroked="f">
                <v:path arrowok="t"/>
                <v:fill/>
              </v:shape>
              <v:shape style="position:absolute;left:5828;top:14;width:226;height:158" coordorigin="5828,14" coordsize="226,158" path="m6052,14l5973,21,5958,35,5916,78,5902,92,6054,92,6053,72,6053,50,6053,32,6052,14e" filled="t" fillcolor="#FFFFFF" stroked="f">
                <v:path arrowok="t"/>
                <v:fill/>
              </v:shape>
            </v:group>
            <v:group style="position:absolute;left:5828;top:14;width:226;height:158" coordorigin="5828,14" coordsize="226,158">
              <v:shape style="position:absolute;left:5828;top:14;width:226;height:158" coordorigin="5828,14" coordsize="226,158" path="m6054,172l6034,172,6014,172,5994,172,5986,152,5981,133,5980,113,5964,120,5948,130,5932,143,5916,158,5892,165,5871,170,5853,171,5836,172,5833,152,5829,92,5828,32,5847,21,5867,16,5886,14,5895,33,5900,53,5902,72,5902,92,5916,78,5930,64,5944,50,5958,35,6015,15,6052,14,6053,34,6054,114,6054,154,6054,172xe" filled="f" stroked="t" strokeweight=".75pt" strokecolor="#000000">
                <v:path arrowok="t"/>
              </v:shape>
            </v:group>
            <v:group style="position:absolute;left:10787;top:220;width:765;height:15300" coordorigin="10787,220" coordsize="765,15300">
              <v:shape style="position:absolute;left:10787;top:220;width:765;height:15300" coordorigin="10787,220" coordsize="765,15300" path="m10787,15520l11552,15520,11552,220,10787,220,10787,15520e" filled="t" fillcolor="#1F79FF" stroked="f">
                <v:path arrowok="t"/>
                <v:fill/>
              </v:shape>
            </v:group>
            <v:group style="position:absolute;left:11434;top:8603;width:2;height:3164" coordorigin="11434,8603" coordsize="2,3164">
              <v:shape style="position:absolute;left:11434;top:8603;width:2;height:3164" coordorigin="11434,8603" coordsize="0,3164" path="m11434,8603l11434,11767e" filled="f" stroked="t" strokeweight="1.4199pt" strokecolor="#FFFFFF">
                <v:path arrowok="t"/>
              </v:shape>
            </v:group>
            <v:group style="position:absolute;left:707;top:15340;width:10232;height:500" coordorigin="707,15340" coordsize="10232,500">
              <v:shape style="position:absolute;left:707;top:15340;width:10232;height:500" coordorigin="707,15340" coordsize="10232,500" path="m10939,15840l10939,15340,707,15340,707,15840,10939,15840e" filled="t" fillcolor="#FFFF66" stroked="f">
                <v:path arrowok="t"/>
                <v:fill/>
              </v:shape>
            </v:group>
            <v:group style="position:absolute;left:707;top:6430;width:4950;height:2700" coordorigin="707,6430" coordsize="4950,2700">
              <v:shape style="position:absolute;left:707;top:6430;width:4950;height:2700" coordorigin="707,6430" coordsize="4950,2700" path="m707,9130l5657,9130,5657,6430,707,6430,707,9130e" filled="t" fillcolor="#CCEBFF" stroked="f">
                <v:path arrowok="t"/>
                <v:fill/>
              </v:shape>
            </v:group>
            <v:group style="position:absolute;left:707;top:6430;width:4950;height:2700" coordorigin="707,6430" coordsize="4950,2700">
              <v:shape style="position:absolute;left:707;top:6430;width:4950;height:2700" coordorigin="707,6430" coordsize="4950,2700" path="m707,9130l5657,9130,5657,6430,707,6430,707,9130xe" filled="f" stroked="t" strokeweight="3pt" strokecolor="#000099">
                <v:path arrowok="t"/>
              </v:shape>
            </v:group>
            <v:group style="position:absolute;left:5837;top:3730;width:4770;height:2160" coordorigin="5837,3730" coordsize="4770,2160">
              <v:shape style="position:absolute;left:5837;top:3730;width:4770;height:2160" coordorigin="5837,3730" coordsize="4770,2160" path="m5837,5890l10607,5890,10607,3730,5837,3730,5837,5890e" filled="t" fillcolor="#C7EEAB" stroked="f">
                <v:path arrowok="t"/>
                <v:fill/>
              </v:shape>
            </v:group>
            <v:group style="position:absolute;left:5837;top:3730;width:4770;height:2160" coordorigin="5837,3730" coordsize="4770,2160">
              <v:shape style="position:absolute;left:5837;top:3730;width:4770;height:2160" coordorigin="5837,3730" coordsize="4770,2160" path="m5837,5890l10607,5890,10607,3730,5837,3730,5837,5890xe" filled="f" stroked="t" strokeweight="3pt" strokecolor="#000099">
                <v:path arrowok="t"/>
              </v:shape>
            </v:group>
            <v:group style="position:absolute;left:5837;top:310;width:4770;height:3240" coordorigin="5837,310" coordsize="4770,3240">
              <v:shape style="position:absolute;left:5837;top:310;width:4770;height:3240" coordorigin="5837,310" coordsize="4770,3240" path="m5837,3550l10607,3550,10607,310,5837,310,5837,3550e" filled="t" fillcolor="#FFDAB5" stroked="f">
                <v:path arrowok="t"/>
                <v:fill/>
              </v:shape>
            </v:group>
            <v:group style="position:absolute;left:5837;top:310;width:4770;height:3240" coordorigin="5837,310" coordsize="4770,3240">
              <v:shape style="position:absolute;left:5837;top:310;width:4770;height:3240" coordorigin="5837,310" coordsize="4770,3240" path="m5837,3550l10607,3550,10607,310,5837,310,5837,3550xe" filled="f" stroked="t" strokeweight="3pt" strokecolor="#000099">
                <v:path arrowok="t"/>
              </v:shape>
            </v:group>
            <v:group style="position:absolute;left:707;top:9310;width:4950;height:2160" coordorigin="707,9310" coordsize="4950,2160">
              <v:shape style="position:absolute;left:707;top:9310;width:4950;height:2160" coordorigin="707,9310" coordsize="4950,2160" path="m707,11470l5657,11470,5657,9310,707,9310,707,11470e" filled="t" fillcolor="#A6E8A6" stroked="f">
                <v:path arrowok="t"/>
                <v:fill/>
              </v:shape>
            </v:group>
            <v:group style="position:absolute;left:707;top:9310;width:4950;height:2160" coordorigin="707,9310" coordsize="4950,2160">
              <v:shape style="position:absolute;left:707;top:9310;width:4950;height:2160" coordorigin="707,9310" coordsize="4950,2160" path="m707,11470l5657,11470,5657,9310,707,9310,707,11470xe" filled="f" stroked="t" strokeweight="3.0pt" strokecolor="#000099">
                <v:path arrowok="t"/>
              </v:shape>
            </v:group>
            <v:group style="position:absolute;left:5837;top:11694;width:4770;height:3510" coordorigin="5837,11694" coordsize="4770,3510">
              <v:shape style="position:absolute;left:5837;top:11694;width:4770;height:3510" coordorigin="5837,11694" coordsize="4770,3510" path="m5837,15204l10607,15204,10607,11694,5837,11694,5837,15204e" filled="t" fillcolor="#FFE2FF" stroked="f">
                <v:path arrowok="t"/>
                <v:fill/>
              </v:shape>
            </v:group>
            <v:group style="position:absolute;left:5837;top:11694;width:4770;height:3510" coordorigin="5837,11694" coordsize="4770,3510">
              <v:shape style="position:absolute;left:5837;top:11694;width:4770;height:3510" coordorigin="5837,11694" coordsize="4770,3510" path="m5837,15204l10607,15204,10607,11694,5837,11694,5837,15204xe" filled="f" stroked="t" strokeweight="3pt" strokecolor="#000099">
                <v:path arrowok="t"/>
              </v:shape>
            </v:group>
            <v:group style="position:absolute;left:5837;top:9220;width:4770;height:2295" coordorigin="5837,9220" coordsize="4770,2295">
              <v:shape style="position:absolute;left:5837;top:9220;width:4770;height:2295" coordorigin="5837,9220" coordsize="4770,2295" path="m5837,11515l10607,11515,10607,9220,5837,9220,5837,11515e" filled="t" fillcolor="#FFFF99" stroked="f">
                <v:path arrowok="t"/>
                <v:fill/>
              </v:shape>
            </v:group>
            <v:group style="position:absolute;left:5837;top:9220;width:4770;height:2295" coordorigin="5837,9220" coordsize="4770,2295">
              <v:shape style="position:absolute;left:5837;top:9220;width:4770;height:2295" coordorigin="5837,9220" coordsize="4770,2295" path="m5837,11515l10607,11515,10607,9220,5837,9220,5837,11515xe" filled="f" stroked="t" strokeweight="3.0pt" strokecolor="#000099">
                <v:path arrowok="t"/>
              </v:shape>
            </v:group>
            <v:group style="position:absolute;left:707;top:3730;width:4950;height:2520" coordorigin="707,3730" coordsize="4950,2520">
              <v:shape style="position:absolute;left:707;top:3730;width:4950;height:2520" coordorigin="707,3730" coordsize="4950,2520" path="m707,6250l5657,6250,5657,3730,707,3730,707,6250e" filled="t" fillcolor="#FFFF99" stroked="f">
                <v:path arrowok="t"/>
                <v:fill/>
              </v:shape>
            </v:group>
            <v:group style="position:absolute;left:707;top:3730;width:4950;height:2520" coordorigin="707,3730" coordsize="4950,2520">
              <v:shape style="position:absolute;left:707;top:3730;width:4950;height:2520" coordorigin="707,3730" coordsize="4950,2520" path="m707,6250l5657,6250,5657,3730,707,3730,707,6250xe" filled="f" stroked="t" strokeweight="3pt" strokecolor="#000099">
                <v:path arrowok="t"/>
              </v:shape>
              <v:shape style="position:absolute;left:10202;top:14577;width:1575;height:1263" type="#_x0000_t75">
                <v:imagedata r:id="rId18" o:title=""/>
              </v:shape>
              <v:shape style="position:absolute;left:711;top:223;width:4946;height:3335" type="#_x0000_t75">
                <v:imagedata r:id="rId19" o:title=""/>
              </v:shape>
              <v:shape style="position:absolute;left:5840;top:6072;width:4768;height:2994" type="#_x0000_t75">
                <v:imagedata r:id="rId20" o:title="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18" w:after="0" w:line="240" w:lineRule="auto"/>
        <w:ind w:left="35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Мы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8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4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5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7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льно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1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6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тр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тимс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3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!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еги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5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1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5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8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6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3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их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9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ли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3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2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sectPr>
      <w:type w:val="continuous"/>
      <w:pgSz w:w="12240" w:h="15840"/>
      <w:pgMar w:top="180" w:bottom="0" w:left="6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omic Sans MS">
    <w:altName w:val="Comic Sans MS"/>
    <w:charset w:val="204"/>
    <w:family w:val="script"/>
    <w:pitch w:val="variable"/>
  </w:font>
  <w:font w:name="Calibri">
    <w:altName w:val="Calibri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otci_deti@mail.ru" TargetMode="External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2018-02-12T17:22:35Z</dcterms:created>
  <dcterms:modified xsi:type="dcterms:W3CDTF">2018-02-12T17:22:35Z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2018-01-21T00:00:00Z</vt:filetime>
  </property>
  <property fmtid="{D5CDD505-2E9C-101B-9397-08002B2CF9AE}" pid="3" name="LastSaved">
    <vt:filetime>2018-02-12T00:00:00Z</vt:filetime>
  </property>
</Properties>
</file>